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1560"/>
        <w:gridCol w:w="1129"/>
        <w:gridCol w:w="1987"/>
        <w:gridCol w:w="2075"/>
      </w:tblGrid>
      <w:tr w:rsidR="0090596C" w:rsidRPr="003A4871" w14:paraId="1489A50A" w14:textId="77777777" w:rsidTr="00FF32DA">
        <w:sdt>
          <w:sdtPr>
            <w:rPr>
              <w:rFonts w:ascii="Fjalla One" w:hAnsi="Fjalla One"/>
              <w:b w:val="0"/>
              <w:bCs/>
              <w:color w:val="505B72"/>
            </w:rPr>
            <w:id w:val="-905680370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5000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0D3EB"/>
              </w:tcPr>
              <w:p w14:paraId="724D24CC" w14:textId="208D626F" w:rsidR="00650259" w:rsidRPr="009658AE" w:rsidRDefault="000638E0" w:rsidP="0090596C">
                <w:pPr>
                  <w:pStyle w:val="berschrift1"/>
                  <w:outlineLvl w:val="0"/>
                  <w:rPr>
                    <w:rFonts w:ascii="Fjalla One" w:hAnsi="Fjalla One"/>
                    <w:b w:val="0"/>
                    <w:bCs/>
                  </w:rPr>
                </w:pPr>
                <w:r w:rsidRPr="009658AE">
                  <w:rPr>
                    <w:rFonts w:ascii="Fjalla One" w:hAnsi="Fjalla One"/>
                    <w:b w:val="0"/>
                    <w:bCs/>
                    <w:color w:val="505B72"/>
                  </w:rPr>
                  <w:t xml:space="preserve">Angaben </w:t>
                </w:r>
                <w:r w:rsidR="00AF4D6E">
                  <w:rPr>
                    <w:rFonts w:ascii="Fjalla One" w:hAnsi="Fjalla One"/>
                    <w:b w:val="0"/>
                    <w:bCs/>
                    <w:color w:val="505B72"/>
                  </w:rPr>
                  <w:t>der Halterin</w:t>
                </w:r>
                <w:r w:rsidR="009A253E">
                  <w:rPr>
                    <w:rFonts w:ascii="Fjalla One" w:hAnsi="Fjalla One"/>
                    <w:b w:val="0"/>
                    <w:bCs/>
                    <w:color w:val="505B72"/>
                  </w:rPr>
                  <w:t xml:space="preserve"> </w:t>
                </w:r>
                <w:r w:rsidR="00AF4D6E">
                  <w:rPr>
                    <w:rFonts w:ascii="Fjalla One" w:hAnsi="Fjalla One"/>
                    <w:b w:val="0"/>
                    <w:bCs/>
                    <w:color w:val="505B72"/>
                  </w:rPr>
                  <w:t>/</w:t>
                </w:r>
                <w:r w:rsidR="009A253E">
                  <w:rPr>
                    <w:rFonts w:ascii="Fjalla One" w:hAnsi="Fjalla One"/>
                    <w:b w:val="0"/>
                    <w:bCs/>
                    <w:color w:val="505B72"/>
                  </w:rPr>
                  <w:t xml:space="preserve"> </w:t>
                </w:r>
                <w:r w:rsidR="00AF4D6E">
                  <w:rPr>
                    <w:rFonts w:ascii="Fjalla One" w:hAnsi="Fjalla One"/>
                    <w:b w:val="0"/>
                    <w:bCs/>
                    <w:color w:val="505B72"/>
                  </w:rPr>
                  <w:t>des Halters</w:t>
                </w:r>
              </w:p>
            </w:tc>
          </w:sdtContent>
        </w:sdt>
      </w:tr>
      <w:tr w:rsidR="00F458FC" w:rsidRPr="00697DFD" w14:paraId="713A4FC7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40149465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02BD0D" w14:textId="706728A0" w:rsidR="00650259" w:rsidRPr="00886B06" w:rsidRDefault="00886B06" w:rsidP="00697DFD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Name</w:t>
                </w:r>
                <w:r w:rsidR="0097619C">
                  <w:rPr>
                    <w:rFonts w:ascii="Fjalla One" w:hAnsi="Fjalla One"/>
                    <w:color w:val="505B72"/>
                    <w:sz w:val="24"/>
                    <w:szCs w:val="24"/>
                  </w:rPr>
                  <w:t>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B72C9" w14:textId="5038BD6B" w:rsidR="00650259" w:rsidRPr="00886B06" w:rsidRDefault="00650259" w:rsidP="007F7B5D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3614810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B0F8BC5" w14:textId="3DB26350" w:rsidR="00650259" w:rsidRPr="00886B06" w:rsidRDefault="00697DFD" w:rsidP="0090596C">
                <w:pPr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Datum: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1DD0E" w14:textId="11D58599" w:rsidR="00650259" w:rsidRPr="00886B06" w:rsidRDefault="00650259" w:rsidP="007F7B5D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2BEE48FE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180956547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888E388" w14:textId="0AE05FFB" w:rsidR="00697DFD" w:rsidRPr="00886B06" w:rsidRDefault="009658AE" w:rsidP="00697DFD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Postleitzahl</w:t>
                </w:r>
                <w:r w:rsidR="00886B06"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DCD98" w14:textId="78E1A869" w:rsidR="00697DFD" w:rsidRPr="00886B06" w:rsidRDefault="00697DFD" w:rsidP="00697DFD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700860209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9151D5A" w14:textId="2C3D78C8" w:rsidR="00697DFD" w:rsidRPr="00886B06" w:rsidRDefault="009658AE" w:rsidP="00697DFD">
                <w:pPr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E-Mail</w:t>
                </w:r>
                <w:r w:rsidR="00697DFD"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3FD6E" w14:textId="62EA9D3D" w:rsidR="00697DFD" w:rsidRPr="00886B06" w:rsidRDefault="00697DFD" w:rsidP="00697DFD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43233D3E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937718690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EC0E866" w14:textId="0CCC7D5F" w:rsidR="00697DFD" w:rsidRPr="00886B06" w:rsidRDefault="009658AE" w:rsidP="00697DFD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Stadt: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0546A" w14:textId="753937BB" w:rsidR="00697DFD" w:rsidRPr="00886B06" w:rsidRDefault="00697DFD" w:rsidP="00697DFD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425547906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6D34BA9" w14:textId="54F66C8B" w:rsidR="00697DFD" w:rsidRPr="00886B06" w:rsidRDefault="009658AE" w:rsidP="00697DFD">
                <w:pPr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Telefon</w:t>
                </w:r>
                <w:r w:rsidR="00697DFD"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A747B" w14:textId="3BA53C9A" w:rsidR="00697DFD" w:rsidRPr="00886B06" w:rsidRDefault="00697DFD" w:rsidP="00697DFD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EB1A66" w:rsidRPr="00886B06" w14:paraId="5240D4B5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134938981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2BFE56E" w14:textId="389C45C7" w:rsidR="009658AE" w:rsidRPr="00886B06" w:rsidRDefault="009658AE" w:rsidP="009658AE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Straße:</w:t>
                </w:r>
              </w:p>
            </w:tc>
          </w:sdtContent>
        </w:sdt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19B55" w14:textId="5C177EEB" w:rsidR="009658AE" w:rsidRPr="00886B06" w:rsidRDefault="009658AE" w:rsidP="00FA2A6B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0638E0" w:rsidRPr="00697DFD" w14:paraId="51850DE6" w14:textId="77777777" w:rsidTr="009658AE">
        <w:trPr>
          <w:trHeight w:val="480"/>
        </w:trPr>
        <w:sdt>
          <w:sdtPr>
            <w:rPr>
              <w:rFonts w:ascii="Fjalla One" w:hAnsi="Fjalla One"/>
              <w:b w:val="0"/>
              <w:bCs/>
              <w:color w:val="505B72"/>
            </w:rPr>
            <w:id w:val="1942092531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5000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0D3EB"/>
              </w:tcPr>
              <w:p w14:paraId="75E0F0DC" w14:textId="2189B3D1" w:rsidR="000638E0" w:rsidRPr="009658AE" w:rsidRDefault="000638E0" w:rsidP="009658AE">
                <w:pPr>
                  <w:pStyle w:val="berschrift1"/>
                  <w:outlineLvl w:val="0"/>
                  <w:rPr>
                    <w:rFonts w:ascii="Fjalla One" w:hAnsi="Fjalla One"/>
                    <w:b w:val="0"/>
                    <w:bCs/>
                    <w:sz w:val="24"/>
                    <w:szCs w:val="24"/>
                  </w:rPr>
                </w:pPr>
                <w:r w:rsidRPr="009658AE">
                  <w:rPr>
                    <w:rFonts w:ascii="Fjalla One" w:hAnsi="Fjalla One"/>
                    <w:b w:val="0"/>
                    <w:bCs/>
                    <w:color w:val="505B72"/>
                  </w:rPr>
                  <w:t>Angaben zum Tier und zur Erkrankung</w:t>
                </w:r>
              </w:p>
            </w:tc>
          </w:sdtContent>
        </w:sdt>
      </w:tr>
      <w:tr w:rsidR="00F458FC" w:rsidRPr="00697DFD" w14:paraId="0FADD8B1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138489787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370C725" w14:textId="3D0759F2" w:rsidR="00886B06" w:rsidRPr="00886B06" w:rsidRDefault="00886B06" w:rsidP="000638E0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Name des Tieres: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864A7" w14:textId="5EAE10E2" w:rsidR="00886B06" w:rsidRPr="00886B06" w:rsidRDefault="00886B06" w:rsidP="000638E0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765190621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6BA357B" w14:textId="4A6EC6CF" w:rsidR="00886B06" w:rsidRPr="00886B06" w:rsidRDefault="00886B06" w:rsidP="000638E0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Haustierarzt</w:t>
                </w: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4CDF4" w14:textId="52544556" w:rsidR="00886B06" w:rsidRPr="00886B06" w:rsidRDefault="00886B06" w:rsidP="00D93A59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EB1A66" w:rsidRPr="00697DFD" w14:paraId="1427390F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21373408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F4ED0DC" w14:textId="52713391" w:rsidR="00886B06" w:rsidRPr="00886B06" w:rsidRDefault="00886B06" w:rsidP="00886B06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Tierphysiotherapeut</w:t>
                </w:r>
                <w:r w:rsidR="00F458FC">
                  <w:rPr>
                    <w:rFonts w:ascii="Fjalla One" w:hAnsi="Fjalla One"/>
                    <w:color w:val="505B72"/>
                    <w:sz w:val="24"/>
                    <w:szCs w:val="24"/>
                  </w:rPr>
                  <w:t>-</w:t>
                </w:r>
                <w:r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/Osteopath: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F783D" w14:textId="37CA40CE" w:rsidR="00886B06" w:rsidRPr="00886B06" w:rsidRDefault="00886B06" w:rsidP="000638E0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826701401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FA4A0B6" w14:textId="50CF2950" w:rsidR="00886B06" w:rsidRPr="00886B06" w:rsidRDefault="00886B06" w:rsidP="000638E0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Tiertrainer: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65D53" w14:textId="1ADAD595" w:rsidR="00886B06" w:rsidRPr="00886B06" w:rsidRDefault="00886B06" w:rsidP="00D93A59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EB1A66" w:rsidRPr="00886B06" w14:paraId="794A7604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00274022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9DCEF95" w14:textId="66E108DD" w:rsidR="00F458FC" w:rsidRPr="00886B06" w:rsidRDefault="00F458FC" w:rsidP="00F458FC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Tierklinik-/Spezialist:</w:t>
                </w:r>
              </w:p>
            </w:tc>
          </w:sdtContent>
        </w:sdt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FF1C3" w14:textId="39309D09" w:rsidR="00F458FC" w:rsidRPr="00886B06" w:rsidRDefault="00F458FC" w:rsidP="00FA2A6B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EB1A66" w:rsidRPr="00886B06" w14:paraId="28B7D36E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34683523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F1C0F1" w14:textId="13F2FEA0" w:rsidR="00F458FC" w:rsidRPr="00886B06" w:rsidRDefault="00F458FC" w:rsidP="00EB1A66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Tierart/Rasse</w:t>
                </w:r>
                <w:r w:rsidRPr="00886B06">
                  <w:rPr>
                    <w:rFonts w:ascii="Fjalla One" w:hAnsi="Fjalla One"/>
                    <w:color w:val="505B72"/>
                    <w:sz w:val="24"/>
                    <w:szCs w:val="24"/>
                  </w:rPr>
                  <w:t>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83C448" w14:textId="760B706E" w:rsidR="00F458FC" w:rsidRPr="00886B06" w:rsidRDefault="00F458FC" w:rsidP="00FA2A6B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0651937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40DB2C1" w14:textId="65F843E2" w:rsidR="00F458FC" w:rsidRPr="00886B06" w:rsidRDefault="00F458FC" w:rsidP="00FA2A6B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Equidenpass (Schlachtpferd)?: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F8395" w14:textId="06325521" w:rsidR="00F458FC" w:rsidRPr="00886B06" w:rsidRDefault="00F458FC" w:rsidP="00D93A59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EB1A66" w:rsidRPr="00886B06" w14:paraId="7AB6BD4D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60240926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CBDF8A" w14:textId="54D37BBD" w:rsidR="00F458FC" w:rsidRPr="00886B06" w:rsidRDefault="00F458FC" w:rsidP="00FA2A6B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Geschlecht: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BA247" w14:textId="7FFDB864" w:rsidR="00F458FC" w:rsidRPr="00886B06" w:rsidRDefault="00F458FC" w:rsidP="00FA2A6B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73820423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19D3C0F" w14:textId="543C9930" w:rsidR="00F458FC" w:rsidRPr="00886B06" w:rsidRDefault="00F458FC" w:rsidP="00FA2A6B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Kastriert: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E31D" w14:textId="76DA8CE8" w:rsidR="00F458FC" w:rsidRPr="00886B06" w:rsidRDefault="004E4DA2" w:rsidP="00EB1A66">
            <w:pPr>
              <w:spacing w:before="120"/>
              <w:jc w:val="center"/>
              <w:rPr>
                <w:rFonts w:ascii="Fjalla One" w:hAnsi="Fjalla One"/>
                <w:color w:val="505B72"/>
                <w:sz w:val="24"/>
                <w:szCs w:val="24"/>
              </w:rPr>
            </w:pPr>
            <w:sdt>
              <w:sdtPr>
                <w:rPr>
                  <w:rFonts w:ascii="Fjalla One" w:hAnsi="Fjalla One"/>
                  <w:color w:val="505B72"/>
                  <w:sz w:val="24"/>
                  <w:szCs w:val="24"/>
                </w:rPr>
                <w:id w:val="-375468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A59">
                  <w:rPr>
                    <w:rFonts w:ascii="MS Gothic" w:eastAsia="MS Gothic" w:hAnsi="MS Gothic" w:hint="eastAsia"/>
                    <w:color w:val="505B72"/>
                    <w:sz w:val="24"/>
                    <w:szCs w:val="24"/>
                  </w:rPr>
                  <w:t>☐</w:t>
                </w:r>
              </w:sdtContent>
            </w:sdt>
            <w:r w:rsidR="00F458FC" w:rsidRPr="00886B06">
              <w:rPr>
                <w:rFonts w:ascii="Fjalla One" w:hAnsi="Fjalla One"/>
                <w:color w:val="505B72"/>
                <w:sz w:val="24"/>
                <w:szCs w:val="24"/>
              </w:rPr>
              <w:t xml:space="preserve"> Ja</w:t>
            </w:r>
            <w:r w:rsidR="00F458FC">
              <w:rPr>
                <w:rFonts w:ascii="Fjalla One" w:hAnsi="Fjalla One"/>
                <w:color w:val="505B72"/>
                <w:sz w:val="24"/>
                <w:szCs w:val="24"/>
              </w:rPr>
              <w:t xml:space="preserve">  /  </w:t>
            </w:r>
            <w:sdt>
              <w:sdtPr>
                <w:rPr>
                  <w:rFonts w:ascii="Fjalla One" w:hAnsi="Fjalla One"/>
                  <w:color w:val="505B72"/>
                  <w:sz w:val="24"/>
                  <w:szCs w:val="24"/>
                </w:rPr>
                <w:id w:val="-179975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8FC">
                  <w:rPr>
                    <w:rFonts w:ascii="MS Gothic" w:eastAsia="MS Gothic" w:hAnsi="MS Gothic" w:hint="eastAsia"/>
                    <w:color w:val="505B72"/>
                    <w:sz w:val="24"/>
                    <w:szCs w:val="24"/>
                  </w:rPr>
                  <w:t>☐</w:t>
                </w:r>
              </w:sdtContent>
            </w:sdt>
            <w:r w:rsidR="00F458FC" w:rsidRPr="00886B06">
              <w:rPr>
                <w:rFonts w:ascii="Fjalla One" w:hAnsi="Fjalla One"/>
                <w:color w:val="505B72"/>
                <w:sz w:val="24"/>
                <w:szCs w:val="24"/>
              </w:rPr>
              <w:t xml:space="preserve"> Nein</w:t>
            </w:r>
          </w:p>
        </w:tc>
      </w:tr>
      <w:tr w:rsidR="00EB1A66" w:rsidRPr="00886B06" w14:paraId="6047EF90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80096106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F893738" w14:textId="4F5F58CF" w:rsidR="00F458FC" w:rsidRPr="00886B06" w:rsidRDefault="00F458FC" w:rsidP="00FA2A6B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Alter/Geburtsdatum: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8501C" w14:textId="321D5E9A" w:rsidR="00F458FC" w:rsidRPr="00886B06" w:rsidRDefault="00F458FC" w:rsidP="00FA2A6B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989173331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5C62A2C" w14:textId="1A8E5CA9" w:rsidR="00F458FC" w:rsidRPr="00886B06" w:rsidRDefault="00F458FC" w:rsidP="00FA2A6B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Körpergewicht: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CB851" w14:textId="72D59A7A" w:rsidR="00F458FC" w:rsidRPr="00886B06" w:rsidRDefault="00F458FC" w:rsidP="00D93A59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886B06" w14:paraId="025B2ED3" w14:textId="77777777" w:rsidTr="00EB1A66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174807622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C8FCBD9" w14:textId="7DE1DD8A" w:rsidR="00F458FC" w:rsidRDefault="00F458FC" w:rsidP="00FA2A6B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Im Besitz seit:</w:t>
                </w:r>
              </w:p>
            </w:tc>
          </w:sdtContent>
        </w:sdt>
        <w:tc>
          <w:tcPr>
            <w:tcW w:w="1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C4B27" w14:textId="238B79F0" w:rsidR="00F458FC" w:rsidRPr="00886B06" w:rsidRDefault="00F458FC" w:rsidP="00FA2A6B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37342094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82BF2CF" w14:textId="47051474" w:rsidR="00F458FC" w:rsidRDefault="00F458FC" w:rsidP="00FA2A6B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Herkunft/Land:</w:t>
                </w:r>
              </w:p>
            </w:tc>
          </w:sdtContent>
        </w:sdt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EA84C" w14:textId="0BA69442" w:rsidR="00F458FC" w:rsidRPr="00886B06" w:rsidRDefault="00F458FC" w:rsidP="00D93A59">
            <w:pPr>
              <w:pStyle w:val="Standardeinzug"/>
              <w:ind w:left="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65BEA7CD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55022233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B5EC9FB" w14:textId="3351523E" w:rsidR="000638E0" w:rsidRPr="00886B06" w:rsidRDefault="00FF32DA" w:rsidP="00F458FC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 xml:space="preserve">Welches Futter bekommt Ihr Tier? 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76732" w14:textId="02B25D01" w:rsidR="000638E0" w:rsidRPr="00886B06" w:rsidRDefault="000638E0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F32DA" w:rsidRPr="00697DFD" w14:paraId="509C976B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35642125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708F17" w14:textId="0054FDA7" w:rsidR="00FF32DA" w:rsidRDefault="00FF32DA" w:rsidP="00F458FC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Impfungen (wann, wie oft, welche?):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E4F15" w14:textId="0554D435" w:rsidR="00FF32DA" w:rsidRPr="00886B06" w:rsidRDefault="00FF32DA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291D087F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856263201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7511D1B" w14:textId="39F0099F" w:rsidR="00F458FC" w:rsidRPr="00886B06" w:rsidRDefault="00F458FC" w:rsidP="00F458FC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Wurmkuren (wann, wie oft, welche?):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680ED" w14:textId="7F721057" w:rsidR="00F458FC" w:rsidRPr="00886B06" w:rsidRDefault="00F458FC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21FAD65A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448743493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E3C684" w14:textId="1CA2C35C" w:rsidR="00F458FC" w:rsidRPr="00886B06" w:rsidRDefault="00F458FC" w:rsidP="00F458FC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Frontline/Spot on/Scalibor</w:t>
                </w:r>
                <w:r w:rsidR="00EB1A66">
                  <w:rPr>
                    <w:rFonts w:ascii="Fjalla One" w:hAnsi="Fjalla One"/>
                    <w:color w:val="505B72"/>
                    <w:sz w:val="24"/>
                    <w:szCs w:val="24"/>
                  </w:rPr>
                  <w:t xml:space="preserve"> (Zecken, Flöhe, Milben</w:t>
                </w:r>
                <w:r w:rsidR="00AF4D6E">
                  <w:rPr>
                    <w:rFonts w:ascii="Fjalla One" w:hAnsi="Fjalla One"/>
                    <w:color w:val="505B72"/>
                    <w:sz w:val="24"/>
                    <w:szCs w:val="24"/>
                  </w:rPr>
                  <w:t xml:space="preserve"> -</w:t>
                </w:r>
                <w:r w:rsidR="00EB1A66">
                  <w:rPr>
                    <w:rFonts w:ascii="Fjalla One" w:hAnsi="Fjalla One"/>
                    <w:color w:val="505B72"/>
                    <w:sz w:val="24"/>
                    <w:szCs w:val="24"/>
                  </w:rPr>
                  <w:t xml:space="preserve"> Wie oft, welche?)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3B16F" w14:textId="09219742" w:rsidR="00F458FC" w:rsidRPr="00886B06" w:rsidRDefault="00F458FC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EB1A66" w:rsidRPr="00697DFD" w14:paraId="6C61D11A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876881644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F540EAF" w14:textId="4DC5CA51" w:rsidR="00EB1A66" w:rsidRDefault="00EB1A66" w:rsidP="00F458FC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Operationen? (Wann? Narben?)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41B8D" w14:textId="6D7DBEF9" w:rsidR="00EB1A66" w:rsidRPr="00886B06" w:rsidRDefault="00EB1A66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2A7A38BB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133973708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1965A4E" w14:textId="7243A3BE" w:rsidR="00F458FC" w:rsidRPr="00886B06" w:rsidRDefault="00EB1A66" w:rsidP="00EB1A66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Frühere Erkrankungen?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32B8A" w14:textId="030B460B" w:rsidR="00F458FC" w:rsidRPr="00886B06" w:rsidRDefault="00F458FC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70C30811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388619671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4412754" w14:textId="459BF865" w:rsidR="00F458FC" w:rsidRPr="00886B06" w:rsidRDefault="00EB1A66" w:rsidP="00EB1A66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Regelmäßige Medikamente?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E864D" w14:textId="03B6C03E" w:rsidR="00F458FC" w:rsidRPr="00886B06" w:rsidRDefault="00F458FC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70C2AC3C" w14:textId="77777777" w:rsidTr="00AF4D6E">
        <w:trPr>
          <w:cantSplit/>
          <w:trHeight w:val="1134"/>
        </w:trPr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21050421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B0406F" w14:textId="01F04601" w:rsidR="00F458FC" w:rsidRPr="00886B06" w:rsidRDefault="00EB1A66" w:rsidP="00EB1A66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Aktuelle Symptome? Seit wann?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F61D9" w14:textId="4DF4C0E9" w:rsidR="00F458FC" w:rsidRDefault="00F458FC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  <w:p w14:paraId="460E5702" w14:textId="77777777" w:rsidR="00EB1A66" w:rsidRDefault="00EB1A66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  <w:p w14:paraId="3DA4A7B5" w14:textId="3A021C9A" w:rsidR="00EB1A66" w:rsidRPr="00886B06" w:rsidRDefault="00EB1A66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213E79EF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382596234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5A0999" w14:textId="15DE476B" w:rsidR="00F458FC" w:rsidRPr="00886B06" w:rsidRDefault="00EB1A66" w:rsidP="003E3121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Diagnose</w:t>
                </w:r>
                <w:r w:rsidR="00AF4D6E">
                  <w:rPr>
                    <w:rFonts w:ascii="Fjalla One" w:hAnsi="Fjalla One"/>
                    <w:color w:val="505B72"/>
                    <w:sz w:val="24"/>
                    <w:szCs w:val="24"/>
                  </w:rPr>
                  <w:t>(n)</w:t>
                </w: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?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4A5B8" w14:textId="39F5154A" w:rsidR="00F458FC" w:rsidRDefault="00F458FC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  <w:p w14:paraId="4D2F0E25" w14:textId="78B72147" w:rsidR="003E3121" w:rsidRPr="00886B06" w:rsidRDefault="003E3121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  <w:tr w:rsidR="00F458FC" w:rsidRPr="00697DFD" w14:paraId="13D530E2" w14:textId="77777777" w:rsidTr="00AF4D6E">
        <w:sdt>
          <w:sdtPr>
            <w:rPr>
              <w:rFonts w:ascii="Fjalla One" w:hAnsi="Fjalla One"/>
              <w:color w:val="505B72"/>
              <w:sz w:val="24"/>
              <w:szCs w:val="24"/>
            </w:rPr>
            <w:id w:val="-1925795136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12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6D9F07" w14:textId="32E2EC9A" w:rsidR="00F458FC" w:rsidRPr="00886B06" w:rsidRDefault="00EB1A66" w:rsidP="003E3121">
                <w:pPr>
                  <w:pStyle w:val="Standardeinzug"/>
                  <w:ind w:left="0"/>
                  <w:rPr>
                    <w:rFonts w:ascii="Fjalla One" w:hAnsi="Fjalla One"/>
                    <w:color w:val="505B72"/>
                    <w:sz w:val="24"/>
                    <w:szCs w:val="24"/>
                  </w:rPr>
                </w:pPr>
                <w:r>
                  <w:rPr>
                    <w:rFonts w:ascii="Fjalla One" w:hAnsi="Fjalla One"/>
                    <w:color w:val="505B72"/>
                    <w:sz w:val="24"/>
                    <w:szCs w:val="24"/>
                  </w:rPr>
                  <w:t>Aktuelle Maßnahmen?</w:t>
                </w:r>
              </w:p>
            </w:tc>
          </w:sdtContent>
        </w:sdt>
        <w:tc>
          <w:tcPr>
            <w:tcW w:w="2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E06F2" w14:textId="1A66DA8A" w:rsidR="00F458FC" w:rsidRDefault="00F458FC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  <w:p w14:paraId="787AA33C" w14:textId="7D0D2922" w:rsidR="003E3121" w:rsidRPr="00886B06" w:rsidRDefault="003E3121" w:rsidP="000638E0">
            <w:pPr>
              <w:spacing w:before="120"/>
              <w:rPr>
                <w:rFonts w:ascii="Fjalla One" w:hAnsi="Fjalla One"/>
                <w:color w:val="505B72"/>
                <w:sz w:val="24"/>
                <w:szCs w:val="24"/>
              </w:rPr>
            </w:pPr>
          </w:p>
        </w:tc>
      </w:tr>
    </w:tbl>
    <w:p w14:paraId="5BA40DB0" w14:textId="2FB72FB8" w:rsidR="00CE6104" w:rsidRDefault="00CE6104" w:rsidP="00E677FE">
      <w:pPr>
        <w:spacing w:after="0"/>
        <w:rPr>
          <w:rFonts w:ascii="Fjalla One" w:hAnsi="Fjalla One"/>
          <w:color w:val="505B72"/>
          <w:sz w:val="12"/>
          <w:szCs w:val="16"/>
        </w:rPr>
      </w:pPr>
    </w:p>
    <w:p w14:paraId="21AE6828" w14:textId="3ADE96DB" w:rsidR="00F6783A" w:rsidRDefault="00F6783A" w:rsidP="00E677FE">
      <w:pPr>
        <w:spacing w:after="0"/>
        <w:rPr>
          <w:rFonts w:ascii="Fjalla One" w:hAnsi="Fjalla One"/>
          <w:color w:val="505B72"/>
          <w:sz w:val="12"/>
          <w:szCs w:val="16"/>
        </w:rPr>
      </w:pPr>
    </w:p>
    <w:p w14:paraId="084E1E9D" w14:textId="77777777" w:rsidR="00F6783A" w:rsidRPr="00697DFD" w:rsidRDefault="00F6783A" w:rsidP="00E677FE">
      <w:pPr>
        <w:spacing w:after="0"/>
        <w:rPr>
          <w:rFonts w:ascii="Fjalla One" w:hAnsi="Fjalla One"/>
          <w:color w:val="505B72"/>
          <w:sz w:val="12"/>
          <w:szCs w:val="16"/>
        </w:rPr>
      </w:pPr>
    </w:p>
    <w:sectPr w:rsidR="00F6783A" w:rsidRPr="00697DFD" w:rsidSect="003E3121">
      <w:headerReference w:type="default" r:id="rId11"/>
      <w:footerReference w:type="default" r:id="rId12"/>
      <w:pgSz w:w="11906" w:h="16838" w:code="9"/>
      <w:pgMar w:top="1440" w:right="1440" w:bottom="709" w:left="1440" w:header="28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FDEB5B" w14:textId="77777777" w:rsidR="004E4DA2" w:rsidRDefault="004E4DA2" w:rsidP="00650259">
      <w:pPr>
        <w:spacing w:after="0" w:line="240" w:lineRule="auto"/>
      </w:pPr>
      <w:r>
        <w:separator/>
      </w:r>
    </w:p>
  </w:endnote>
  <w:endnote w:type="continuationSeparator" w:id="0">
    <w:p w14:paraId="112C0907" w14:textId="77777777" w:rsidR="004E4DA2" w:rsidRDefault="004E4DA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A526CA-A9A5-41B0-B8C2-7F58EAA2903C}"/>
    <w:embedBold r:id="rId2" w:fontKey="{BBEB62C8-FE59-45CC-8818-7CFFD57BAF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F7A4FB6-C3D6-482F-AE30-6B5EC17DE5EA}"/>
    <w:embedBold r:id="rId4" w:fontKey="{32B0FA91-3D93-4843-94BE-3D8971321853}"/>
    <w:embedItalic r:id="rId5" w:fontKey="{403F0D42-A162-4893-80AD-1346336197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554AF39-EB88-4B12-BC6C-7453196B6304}"/>
  </w:font>
  <w:font w:name="Fjalla One">
    <w:panose1 w:val="02000506040000020004"/>
    <w:charset w:val="00"/>
    <w:family w:val="auto"/>
    <w:pitch w:val="variable"/>
    <w:sig w:usb0="8000002F" w:usb1="4000004A" w:usb2="00000000" w:usb3="00000000" w:csb0="00000001" w:csb1="00000000"/>
    <w:embedRegular r:id="rId7" w:fontKey="{FACEFD8B-D722-458A-9512-9F98852D0B98}"/>
    <w:embedBold r:id="rId8" w:fontKey="{3A5986A0-F130-4E67-8824-E069E14DBC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03C13AC-B7B8-416C-B80A-A19D831825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Fjalla One" w:hAnsi="Fjalla One"/>
        <w:color w:val="505B72"/>
        <w:sz w:val="22"/>
        <w:szCs w:val="22"/>
      </w:rPr>
      <w:id w:val="1925993043"/>
      <w:lock w:val="sdtContentLocked"/>
      <w:placeholder>
        <w:docPart w:val="DefaultPlaceholder_-1854013440"/>
      </w:placeholder>
    </w:sdtPr>
    <w:sdtEndPr/>
    <w:sdtContent>
      <w:p w14:paraId="3BB1553B" w14:textId="5C6F6AF0" w:rsidR="003E3121" w:rsidRPr="003E3121" w:rsidRDefault="003E3121" w:rsidP="003E3121">
        <w:pPr>
          <w:pStyle w:val="Fuzeile"/>
          <w:jc w:val="center"/>
          <w:rPr>
            <w:rFonts w:ascii="Fjalla One" w:hAnsi="Fjalla One"/>
            <w:color w:val="505B72"/>
            <w:sz w:val="22"/>
            <w:szCs w:val="22"/>
          </w:rPr>
        </w:pPr>
        <w:r w:rsidRPr="003E3121">
          <w:rPr>
            <w:rFonts w:ascii="Fjalla One" w:hAnsi="Fjalla One"/>
            <w:color w:val="505B72"/>
            <w:sz w:val="22"/>
            <w:szCs w:val="22"/>
          </w:rPr>
          <w:t>Ulla Wolf • Tierheilpraktikerin • Tierhomöopathin • 0151 / 5635 6730 • ulla@empathierisch.de</w:t>
        </w:r>
      </w:p>
    </w:sdtContent>
  </w:sdt>
  <w:p w14:paraId="5048F1F4" w14:textId="60E13B6B" w:rsidR="003E3121" w:rsidRDefault="003E31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CC370" w14:textId="77777777" w:rsidR="004E4DA2" w:rsidRDefault="004E4DA2" w:rsidP="00650259">
      <w:pPr>
        <w:spacing w:after="0" w:line="240" w:lineRule="auto"/>
      </w:pPr>
      <w:r>
        <w:separator/>
      </w:r>
    </w:p>
  </w:footnote>
  <w:footnote w:type="continuationSeparator" w:id="0">
    <w:p w14:paraId="615C644D" w14:textId="77777777" w:rsidR="004E4DA2" w:rsidRDefault="004E4DA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051"/>
      <w:gridCol w:w="5975"/>
    </w:tblGrid>
    <w:tr w:rsidR="003E3121" w14:paraId="35F90749" w14:textId="77777777" w:rsidTr="0090596C">
      <w:trPr>
        <w:trHeight w:val="990"/>
      </w:trPr>
      <w:bookmarkStart w:id="0" w:name="_Hlk521325785" w:displacedByCustomXml="next"/>
      <w:sdt>
        <w:sdtPr>
          <w:id w:val="-1433196478"/>
          <w:lock w:val="sdtContentLocked"/>
          <w:placeholder>
            <w:docPart w:val="DefaultPlaceholder_-1854013440"/>
          </w:placeholder>
        </w:sdtPr>
        <w:sdtEndPr/>
        <w:sdtContent>
          <w:tc>
            <w:tcPr>
              <w:tcW w:w="1350" w:type="dxa"/>
              <w:vAlign w:val="center"/>
            </w:tcPr>
            <w:p w14:paraId="154E393E" w14:textId="67BCE92B" w:rsidR="00E93576" w:rsidRDefault="00432B9C" w:rsidP="0090596C">
              <w:pPr>
                <w:pStyle w:val="Kopfzeile"/>
                <w:ind w:left="-108"/>
              </w:pPr>
              <w:r>
                <w:object w:dxaOrig="11231" w:dyaOrig="6060" w14:anchorId="7833035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47pt;height:79.5pt">
                    <v:imagedata r:id="rId1" o:title=""/>
                  </v:shape>
                  <o:OLEObject Type="Embed" ProgID="PBrush" ShapeID="_x0000_i1025" DrawAspect="Content" ObjectID="_1679576163" r:id="rId2"/>
                </w:object>
              </w:r>
            </w:p>
          </w:tc>
        </w:sdtContent>
      </w:sdt>
      <w:tc>
        <w:tcPr>
          <w:tcW w:w="8000" w:type="dxa"/>
          <w:vAlign w:val="center"/>
        </w:tcPr>
        <w:sdt>
          <w:sdtPr>
            <w:rPr>
              <w:rFonts w:ascii="Fjalla One" w:hAnsi="Fjalla One"/>
              <w:color w:val="505B72"/>
            </w:rPr>
            <w:id w:val="-118381041"/>
            <w:lock w:val="sdtContentLocked"/>
            <w:placeholder>
              <w:docPart w:val="DefaultPlaceholder_-1854013440"/>
            </w:placeholder>
          </w:sdtPr>
          <w:sdtEndPr/>
          <w:sdtContent>
            <w:p w14:paraId="74F6AA88" w14:textId="09577D94" w:rsidR="00E93576" w:rsidRPr="003E3121" w:rsidRDefault="003E3121" w:rsidP="003E3121">
              <w:pPr>
                <w:pStyle w:val="Kopfzeile"/>
                <w:jc w:val="right"/>
                <w:rPr>
                  <w:rFonts w:ascii="Fjalla One" w:hAnsi="Fjalla One"/>
                </w:rPr>
              </w:pPr>
              <w:r w:rsidRPr="003E3121">
                <w:rPr>
                  <w:rFonts w:ascii="Fjalla One" w:hAnsi="Fjalla One"/>
                  <w:color w:val="505B72"/>
                </w:rPr>
                <w:t>Anamnesebogen</w:t>
              </w:r>
            </w:p>
          </w:sdtContent>
        </w:sdt>
      </w:tc>
    </w:tr>
    <w:bookmarkEnd w:id="0"/>
  </w:tbl>
  <w:p w14:paraId="2D995A4E" w14:textId="77777777" w:rsidR="00E93576" w:rsidRPr="0090596C" w:rsidRDefault="00E93576" w:rsidP="00697DFD">
    <w:pPr>
      <w:pStyle w:val="KeinLeerraum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FD"/>
    <w:rsid w:val="000456E1"/>
    <w:rsid w:val="00052382"/>
    <w:rsid w:val="000638E0"/>
    <w:rsid w:val="0006568A"/>
    <w:rsid w:val="00076F0F"/>
    <w:rsid w:val="00084253"/>
    <w:rsid w:val="000D1F49"/>
    <w:rsid w:val="001727CA"/>
    <w:rsid w:val="002006EB"/>
    <w:rsid w:val="002928D0"/>
    <w:rsid w:val="002C56E6"/>
    <w:rsid w:val="002E6AA6"/>
    <w:rsid w:val="00361E11"/>
    <w:rsid w:val="003A4871"/>
    <w:rsid w:val="003B4744"/>
    <w:rsid w:val="003E3121"/>
    <w:rsid w:val="003F0847"/>
    <w:rsid w:val="0040090B"/>
    <w:rsid w:val="00432B9C"/>
    <w:rsid w:val="0046302A"/>
    <w:rsid w:val="00487D2D"/>
    <w:rsid w:val="004D5D62"/>
    <w:rsid w:val="004E4DA2"/>
    <w:rsid w:val="005112D0"/>
    <w:rsid w:val="00577E06"/>
    <w:rsid w:val="00590C78"/>
    <w:rsid w:val="005A3BF7"/>
    <w:rsid w:val="005F2035"/>
    <w:rsid w:val="005F7990"/>
    <w:rsid w:val="00607293"/>
    <w:rsid w:val="0063739C"/>
    <w:rsid w:val="00650259"/>
    <w:rsid w:val="00697DFD"/>
    <w:rsid w:val="00770F25"/>
    <w:rsid w:val="007A35A8"/>
    <w:rsid w:val="007B0A85"/>
    <w:rsid w:val="007C6A52"/>
    <w:rsid w:val="007F7B5D"/>
    <w:rsid w:val="0082043E"/>
    <w:rsid w:val="00836129"/>
    <w:rsid w:val="00886B06"/>
    <w:rsid w:val="008E203A"/>
    <w:rsid w:val="0090596C"/>
    <w:rsid w:val="0091229C"/>
    <w:rsid w:val="00940E73"/>
    <w:rsid w:val="009638C7"/>
    <w:rsid w:val="009658AE"/>
    <w:rsid w:val="0097619C"/>
    <w:rsid w:val="0098597D"/>
    <w:rsid w:val="009A253E"/>
    <w:rsid w:val="009F619A"/>
    <w:rsid w:val="009F6DDE"/>
    <w:rsid w:val="00A370A8"/>
    <w:rsid w:val="00AF4D6E"/>
    <w:rsid w:val="00B558B4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93A59"/>
    <w:rsid w:val="00DB3FAD"/>
    <w:rsid w:val="00E139C4"/>
    <w:rsid w:val="00E61C09"/>
    <w:rsid w:val="00E677FE"/>
    <w:rsid w:val="00E93576"/>
    <w:rsid w:val="00EB1A66"/>
    <w:rsid w:val="00EB3B58"/>
    <w:rsid w:val="00EC7359"/>
    <w:rsid w:val="00EE3054"/>
    <w:rsid w:val="00EF3982"/>
    <w:rsid w:val="00F00606"/>
    <w:rsid w:val="00F01256"/>
    <w:rsid w:val="00F458FC"/>
    <w:rsid w:val="00F52451"/>
    <w:rsid w:val="00F6783A"/>
    <w:rsid w:val="00FC7475"/>
    <w:rsid w:val="00FE78A0"/>
    <w:rsid w:val="00FF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5C9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4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ZJp1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211D2E-E876-491C-8C5D-276FBFAECF25}"/>
      </w:docPartPr>
      <w:docPartBody>
        <w:p w:rsidR="006F518E" w:rsidRDefault="00320EDE">
          <w:r w:rsidRPr="009437F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jalla One">
    <w:panose1 w:val="02000506040000020004"/>
    <w:charset w:val="00"/>
    <w:family w:val="auto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EDE"/>
    <w:rsid w:val="002D4840"/>
    <w:rsid w:val="00320EDE"/>
    <w:rsid w:val="00506D01"/>
    <w:rsid w:val="00622D7F"/>
    <w:rsid w:val="006F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20ED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B93303-3E79-4D2B-A757-758F6156DB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1</Pages>
  <Words>112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2021-04-10T14:05:00Z</dcterms:created>
  <dcterms:modified xsi:type="dcterms:W3CDTF">2021-04-10T14:10:00Z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